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094" w:rsidRDefault="004F06E8" w:rsidP="004F06E8">
      <w:pPr>
        <w:ind w:firstLine="360"/>
      </w:pPr>
      <w:bookmarkStart w:id="0" w:name="_GoBack"/>
      <w:bookmarkEnd w:id="0"/>
      <w:r>
        <w:t xml:space="preserve">                                                        </w:t>
      </w:r>
      <w:r w:rsidR="00804CFE">
        <w:rPr>
          <w:noProof/>
        </w:rPr>
        <w:drawing>
          <wp:inline distT="0" distB="0" distL="0" distR="0" wp14:anchorId="716B3657" wp14:editId="3910A5CA">
            <wp:extent cx="695459" cy="683007"/>
            <wp:effectExtent l="0" t="0" r="0" b="3175"/>
            <wp:docPr id="1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635" cy="6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094" w:rsidRPr="004F06E8" w:rsidRDefault="004F06E8" w:rsidP="004F06E8">
      <w:pPr>
        <w:pStyle w:val="1"/>
        <w:ind w:firstLine="360"/>
        <w:jc w:val="left"/>
        <w:rPr>
          <w:szCs w:val="48"/>
        </w:rPr>
      </w:pPr>
      <w:r>
        <w:rPr>
          <w:sz w:val="32"/>
          <w:szCs w:val="32"/>
        </w:rPr>
        <w:t xml:space="preserve">                              </w:t>
      </w:r>
      <w:r w:rsidR="004600AF" w:rsidRPr="004F06E8">
        <w:rPr>
          <w:szCs w:val="48"/>
        </w:rPr>
        <w:t>Администрация</w:t>
      </w:r>
    </w:p>
    <w:p w:rsidR="00812094" w:rsidRPr="00F13210" w:rsidRDefault="004F06E8" w:rsidP="004F06E8">
      <w:pPr>
        <w:ind w:firstLine="360"/>
        <w:rPr>
          <w:b/>
          <w:sz w:val="34"/>
        </w:rPr>
      </w:pPr>
      <w:r>
        <w:rPr>
          <w:b/>
          <w:sz w:val="32"/>
          <w:szCs w:val="32"/>
        </w:rPr>
        <w:t xml:space="preserve">       </w:t>
      </w:r>
      <w:r w:rsidR="00812094" w:rsidRPr="004F06E8">
        <w:rPr>
          <w:b/>
          <w:sz w:val="32"/>
          <w:szCs w:val="32"/>
        </w:rPr>
        <w:t xml:space="preserve">муниципального </w:t>
      </w:r>
      <w:r w:rsidR="00804CFE" w:rsidRPr="004F06E8">
        <w:rPr>
          <w:b/>
          <w:sz w:val="32"/>
          <w:szCs w:val="32"/>
        </w:rPr>
        <w:t>района</w:t>
      </w:r>
      <w:r w:rsidR="00812094" w:rsidRPr="004F06E8">
        <w:rPr>
          <w:b/>
          <w:sz w:val="32"/>
          <w:szCs w:val="32"/>
        </w:rPr>
        <w:t xml:space="preserve"> «Цумадинский район»</w:t>
      </w:r>
    </w:p>
    <w:p w:rsidR="00812094" w:rsidRPr="00F13210" w:rsidRDefault="00804CFE" w:rsidP="004F06E8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ADAB018" wp14:editId="22A243D7">
                <wp:simplePos x="0" y="0"/>
                <wp:positionH relativeFrom="column">
                  <wp:posOffset>-153795</wp:posOffset>
                </wp:positionH>
                <wp:positionV relativeFrom="paragraph">
                  <wp:posOffset>180340</wp:posOffset>
                </wp:positionV>
                <wp:extent cx="5852160" cy="0"/>
                <wp:effectExtent l="0" t="19050" r="15240" b="381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21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9692F8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1pt,14.2pt" to="448.7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" o:allowincell="f" strokecolor="blue" strokeweight="4.5pt">
                <v:stroke linestyle="thinThick"/>
              </v:line>
            </w:pict>
          </mc:Fallback>
        </mc:AlternateContent>
      </w:r>
    </w:p>
    <w:p w:rsidR="00812094" w:rsidRPr="00F13210" w:rsidRDefault="00812094" w:rsidP="004F06E8">
      <w:pPr>
        <w:rPr>
          <w:sz w:val="8"/>
        </w:rPr>
      </w:pPr>
    </w:p>
    <w:p w:rsidR="00812094" w:rsidRPr="00F13210" w:rsidRDefault="00812094" w:rsidP="00812094">
      <w:pPr>
        <w:ind w:firstLine="360"/>
        <w:jc w:val="center"/>
        <w:rPr>
          <w:sz w:val="8"/>
        </w:rPr>
      </w:pPr>
    </w:p>
    <w:tbl>
      <w:tblPr>
        <w:tblW w:w="8179" w:type="dxa"/>
        <w:tblInd w:w="828" w:type="dxa"/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980"/>
        <w:gridCol w:w="360"/>
        <w:gridCol w:w="360"/>
        <w:gridCol w:w="236"/>
        <w:gridCol w:w="537"/>
        <w:gridCol w:w="307"/>
        <w:gridCol w:w="1879"/>
        <w:gridCol w:w="180"/>
        <w:gridCol w:w="540"/>
        <w:gridCol w:w="180"/>
        <w:gridCol w:w="180"/>
        <w:gridCol w:w="540"/>
        <w:gridCol w:w="900"/>
      </w:tblGrid>
      <w:tr w:rsidR="000F3CE5" w:rsidRPr="006C7755" w:rsidTr="00C20354">
        <w:trPr>
          <w:gridAfter w:val="3"/>
          <w:wAfter w:w="1620" w:type="dxa"/>
        </w:trPr>
        <w:tc>
          <w:tcPr>
            <w:tcW w:w="5659" w:type="dxa"/>
            <w:gridSpan w:val="7"/>
            <w:shd w:val="clear" w:color="auto" w:fill="FFFFFF"/>
          </w:tcPr>
          <w:p w:rsidR="00102102" w:rsidRDefault="000E0560" w:rsidP="00C20427">
            <w:pPr>
              <w:ind w:right="34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</w:t>
            </w:r>
            <w:r w:rsidR="00BA0840">
              <w:rPr>
                <w:rFonts w:ascii="Arial" w:hAnsi="Arial" w:cs="Arial"/>
                <w:b/>
                <w:bCs/>
              </w:rPr>
              <w:t xml:space="preserve">           </w:t>
            </w:r>
          </w:p>
          <w:p w:rsidR="00102102" w:rsidRPr="00B76664" w:rsidRDefault="00CE1D0D" w:rsidP="00C20427">
            <w:pPr>
              <w:ind w:right="34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</w:t>
            </w:r>
            <w:r w:rsidR="005331E9" w:rsidRPr="006C7755">
              <w:rPr>
                <w:rFonts w:ascii="Arial" w:hAnsi="Arial" w:cs="Arial"/>
                <w:b/>
                <w:bCs/>
              </w:rPr>
              <w:t>ПОСТАНОВЛЕ</w:t>
            </w:r>
            <w:r w:rsidR="00C20354">
              <w:rPr>
                <w:rFonts w:ascii="Arial" w:hAnsi="Arial" w:cs="Arial"/>
                <w:b/>
                <w:bCs/>
              </w:rPr>
              <w:t xml:space="preserve">НИЕ  </w:t>
            </w:r>
            <w:r w:rsidR="000F3CE5" w:rsidRPr="006C7755">
              <w:rPr>
                <w:rFonts w:ascii="Arial" w:hAnsi="Arial" w:cs="Arial"/>
                <w:b/>
                <w:bCs/>
              </w:rPr>
              <w:t>№</w:t>
            </w:r>
            <w:r>
              <w:rPr>
                <w:rFonts w:ascii="Arial" w:hAnsi="Arial" w:cs="Arial"/>
                <w:b/>
                <w:bCs/>
              </w:rPr>
              <w:t xml:space="preserve"> 45</w:t>
            </w:r>
          </w:p>
        </w:tc>
        <w:tc>
          <w:tcPr>
            <w:tcW w:w="900" w:type="dxa"/>
            <w:gridSpan w:val="3"/>
            <w:shd w:val="clear" w:color="auto" w:fill="FFFFFF"/>
          </w:tcPr>
          <w:p w:rsidR="000F3CE5" w:rsidRPr="006C7755" w:rsidRDefault="000F3CE5" w:rsidP="000E0560">
            <w:pPr>
              <w:rPr>
                <w:b/>
                <w:bCs/>
                <w:i/>
              </w:rPr>
            </w:pPr>
          </w:p>
        </w:tc>
      </w:tr>
      <w:tr w:rsidR="00F53E4C" w:rsidRPr="006C7755" w:rsidTr="00C20354">
        <w:tc>
          <w:tcPr>
            <w:tcW w:w="1980" w:type="dxa"/>
            <w:shd w:val="clear" w:color="auto" w:fill="FFFFFF"/>
          </w:tcPr>
          <w:p w:rsidR="00F53E4C" w:rsidRPr="006C7755" w:rsidRDefault="00F53E4C" w:rsidP="006C7755">
            <w:pPr>
              <w:ind w:right="-108"/>
              <w:jc w:val="center"/>
              <w:rPr>
                <w:bCs/>
              </w:rPr>
            </w:pPr>
          </w:p>
        </w:tc>
        <w:tc>
          <w:tcPr>
            <w:tcW w:w="360" w:type="dxa"/>
            <w:shd w:val="clear" w:color="auto" w:fill="FFFFFF"/>
          </w:tcPr>
          <w:p w:rsidR="00F53E4C" w:rsidRPr="006C7755" w:rsidRDefault="00F53E4C" w:rsidP="006C7755">
            <w:pPr>
              <w:ind w:right="-108"/>
              <w:jc w:val="center"/>
              <w:rPr>
                <w:bCs/>
              </w:rPr>
            </w:pPr>
          </w:p>
        </w:tc>
        <w:tc>
          <w:tcPr>
            <w:tcW w:w="360" w:type="dxa"/>
            <w:shd w:val="clear" w:color="auto" w:fill="FFFFFF"/>
          </w:tcPr>
          <w:p w:rsidR="00F53E4C" w:rsidRPr="006C7755" w:rsidRDefault="00F53E4C" w:rsidP="004F06E8">
            <w:pPr>
              <w:ind w:right="-108"/>
              <w:rPr>
                <w:rFonts w:ascii="Arial" w:hAnsi="Arial" w:cs="Arial"/>
                <w:bCs/>
              </w:rPr>
            </w:pPr>
            <w:r w:rsidRPr="006C7755">
              <w:rPr>
                <w:rFonts w:ascii="Arial" w:hAnsi="Arial" w:cs="Arial"/>
                <w:bCs/>
              </w:rPr>
              <w:t>от</w:t>
            </w:r>
          </w:p>
        </w:tc>
        <w:tc>
          <w:tcPr>
            <w:tcW w:w="236" w:type="dxa"/>
            <w:shd w:val="clear" w:color="auto" w:fill="FFFFFF"/>
          </w:tcPr>
          <w:p w:rsidR="00F53E4C" w:rsidRPr="006C7755" w:rsidRDefault="00F53E4C" w:rsidP="006C7755">
            <w:pPr>
              <w:jc w:val="center"/>
              <w:rPr>
                <w:bCs/>
              </w:rPr>
            </w:pPr>
            <w:r w:rsidRPr="006C7755">
              <w:rPr>
                <w:bCs/>
              </w:rPr>
              <w:t>«</w:t>
            </w:r>
          </w:p>
        </w:tc>
        <w:tc>
          <w:tcPr>
            <w:tcW w:w="537" w:type="dxa"/>
            <w:shd w:val="clear" w:color="auto" w:fill="FFFFFF"/>
          </w:tcPr>
          <w:p w:rsidR="00F53E4C" w:rsidRPr="006C7755" w:rsidRDefault="00CE1D0D" w:rsidP="00683027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16</w:t>
            </w:r>
          </w:p>
        </w:tc>
        <w:tc>
          <w:tcPr>
            <w:tcW w:w="307" w:type="dxa"/>
            <w:shd w:val="clear" w:color="auto" w:fill="FFFFFF"/>
          </w:tcPr>
          <w:p w:rsidR="00F53E4C" w:rsidRPr="006C7755" w:rsidRDefault="00F53E4C" w:rsidP="006C7755">
            <w:pPr>
              <w:ind w:left="-161" w:right="-288" w:hanging="180"/>
              <w:jc w:val="center"/>
              <w:rPr>
                <w:bCs/>
              </w:rPr>
            </w:pPr>
            <w:r w:rsidRPr="006C7755">
              <w:rPr>
                <w:bCs/>
              </w:rPr>
              <w:t>»</w:t>
            </w:r>
          </w:p>
        </w:tc>
        <w:tc>
          <w:tcPr>
            <w:tcW w:w="2059" w:type="dxa"/>
            <w:gridSpan w:val="2"/>
            <w:shd w:val="clear" w:color="auto" w:fill="FFFFFF"/>
          </w:tcPr>
          <w:p w:rsidR="00F53E4C" w:rsidRPr="006C7755" w:rsidRDefault="00CE1D0D" w:rsidP="006C7755">
            <w:pPr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апреля</w:t>
            </w:r>
          </w:p>
        </w:tc>
        <w:tc>
          <w:tcPr>
            <w:tcW w:w="540" w:type="dxa"/>
            <w:shd w:val="clear" w:color="auto" w:fill="FFFFFF"/>
          </w:tcPr>
          <w:p w:rsidR="00F53E4C" w:rsidRPr="006C7755" w:rsidRDefault="00FE23FD" w:rsidP="006C7755">
            <w:pPr>
              <w:ind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201</w:t>
            </w:r>
          </w:p>
        </w:tc>
        <w:tc>
          <w:tcPr>
            <w:tcW w:w="360" w:type="dxa"/>
            <w:gridSpan w:val="2"/>
            <w:shd w:val="clear" w:color="auto" w:fill="FFFFFF"/>
          </w:tcPr>
          <w:p w:rsidR="00F53E4C" w:rsidRPr="006C7755" w:rsidRDefault="00C20427" w:rsidP="00FE23FD">
            <w:pPr>
              <w:rPr>
                <w:bCs/>
                <w:i/>
              </w:rPr>
            </w:pPr>
            <w:r>
              <w:rPr>
                <w:bCs/>
                <w:i/>
              </w:rPr>
              <w:t>8</w:t>
            </w:r>
          </w:p>
        </w:tc>
        <w:tc>
          <w:tcPr>
            <w:tcW w:w="540" w:type="dxa"/>
            <w:shd w:val="clear" w:color="auto" w:fill="FFFFFF"/>
          </w:tcPr>
          <w:p w:rsidR="00F53E4C" w:rsidRPr="006C7755" w:rsidRDefault="00F53E4C" w:rsidP="000F3CE5">
            <w:pPr>
              <w:rPr>
                <w:rFonts w:ascii="Arial" w:hAnsi="Arial" w:cs="Arial"/>
                <w:bCs/>
              </w:rPr>
            </w:pPr>
            <w:r w:rsidRPr="006C7755">
              <w:rPr>
                <w:rFonts w:ascii="Arial" w:hAnsi="Arial" w:cs="Arial"/>
                <w:bCs/>
              </w:rPr>
              <w:t>г.</w:t>
            </w:r>
          </w:p>
        </w:tc>
        <w:tc>
          <w:tcPr>
            <w:tcW w:w="900" w:type="dxa"/>
            <w:shd w:val="clear" w:color="auto" w:fill="FFFFFF"/>
          </w:tcPr>
          <w:p w:rsidR="00F53E4C" w:rsidRPr="006C7755" w:rsidRDefault="00F53E4C" w:rsidP="006C7755">
            <w:pPr>
              <w:jc w:val="center"/>
              <w:rPr>
                <w:bCs/>
                <w:i/>
              </w:rPr>
            </w:pPr>
          </w:p>
        </w:tc>
      </w:tr>
    </w:tbl>
    <w:p w:rsidR="00812094" w:rsidRDefault="00812094" w:rsidP="004F06E8">
      <w:pPr>
        <w:rPr>
          <w:b/>
          <w:bCs/>
          <w:sz w:val="20"/>
        </w:rPr>
      </w:pPr>
    </w:p>
    <w:tbl>
      <w:tblPr>
        <w:tblW w:w="10206" w:type="dxa"/>
        <w:tblInd w:w="-459" w:type="dxa"/>
        <w:tblLook w:val="01E0" w:firstRow="1" w:lastRow="1" w:firstColumn="1" w:lastColumn="1" w:noHBand="0" w:noVBand="0"/>
      </w:tblPr>
      <w:tblGrid>
        <w:gridCol w:w="10422"/>
      </w:tblGrid>
      <w:tr w:rsidR="004F06E8" w:rsidRPr="00275D25" w:rsidTr="00CE1D0D">
        <w:trPr>
          <w:trHeight w:val="10364"/>
        </w:trPr>
        <w:tc>
          <w:tcPr>
            <w:tcW w:w="10206" w:type="dxa"/>
            <w:shd w:val="clear" w:color="auto" w:fill="FFFFFF"/>
          </w:tcPr>
          <w:p w:rsidR="00CE1D0D" w:rsidRPr="00CE1D0D" w:rsidRDefault="00CE1D0D" w:rsidP="00CE1D0D">
            <w:pPr>
              <w:spacing w:line="240" w:lineRule="exact"/>
              <w:rPr>
                <w:b/>
                <w:sz w:val="26"/>
                <w:szCs w:val="26"/>
              </w:rPr>
            </w:pPr>
            <w:r>
              <w:rPr>
                <w:rFonts w:ascii="Calibri" w:eastAsia="Calibri" w:hAnsi="Calibri"/>
                <w:i/>
                <w:iCs/>
                <w:sz w:val="22"/>
                <w:szCs w:val="22"/>
                <w:lang w:eastAsia="en-US"/>
              </w:rPr>
              <w:t xml:space="preserve">   </w:t>
            </w:r>
            <w:r w:rsidRPr="00CE1D0D">
              <w:rPr>
                <w:rFonts w:ascii="Calibri" w:eastAsia="Calibri" w:hAnsi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CE1D0D">
              <w:rPr>
                <w:b/>
                <w:sz w:val="26"/>
                <w:szCs w:val="26"/>
              </w:rPr>
              <w:t>«Об организации и проведении</w:t>
            </w:r>
            <w:r w:rsidRPr="00B76664">
              <w:rPr>
                <w:b/>
                <w:sz w:val="26"/>
                <w:szCs w:val="26"/>
              </w:rPr>
              <w:t xml:space="preserve"> </w:t>
            </w:r>
            <w:r w:rsidRPr="00CE1D0D">
              <w:rPr>
                <w:b/>
                <w:sz w:val="26"/>
                <w:szCs w:val="26"/>
              </w:rPr>
              <w:t xml:space="preserve">5-ти дневных учебных сборов с обучающимися (юношами) 10-х </w:t>
            </w:r>
            <w:r w:rsidRPr="00B76664">
              <w:rPr>
                <w:b/>
                <w:sz w:val="26"/>
                <w:szCs w:val="26"/>
              </w:rPr>
              <w:t xml:space="preserve"> </w:t>
            </w:r>
            <w:r w:rsidRPr="00CE1D0D">
              <w:rPr>
                <w:b/>
                <w:sz w:val="26"/>
                <w:szCs w:val="26"/>
              </w:rPr>
              <w:t>классов в 2018 году»</w:t>
            </w:r>
          </w:p>
          <w:p w:rsidR="00CE1D0D" w:rsidRPr="00CE1D0D" w:rsidRDefault="00CE1D0D" w:rsidP="00CE1D0D">
            <w:pPr>
              <w:contextualSpacing/>
              <w:rPr>
                <w:rFonts w:ascii="Calibri" w:eastAsia="Calibri" w:hAnsi="Calibri"/>
                <w:i/>
                <w:iCs/>
                <w:sz w:val="26"/>
                <w:szCs w:val="26"/>
                <w:lang w:eastAsia="en-US"/>
              </w:rPr>
            </w:pPr>
            <w:r w:rsidRPr="00B76664">
              <w:rPr>
                <w:rFonts w:ascii="Calibri" w:eastAsia="Calibri" w:hAnsi="Calibri"/>
                <w:i/>
                <w:iCs/>
                <w:sz w:val="26"/>
                <w:szCs w:val="26"/>
                <w:lang w:eastAsia="en-US"/>
              </w:rPr>
              <w:t xml:space="preserve">    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>Во исполнение требования  Федерального  Закона от 28 марта 1998 года №53 –ФЗ «О воинской обязанности и военной службе», в соответствии с Положением о подготовке граждан Российской Федерации от 31 декабря 1999 года №1441, постановления Правительства Республики Дагестан от 12 октября 2015 года №281 « Об организации обучения граждан начальным знаниям в области обороны и их подготовки по основам военной службы в образовательных организациях среднего образования и среднего профессионального образования Республики Дагестан</w:t>
            </w:r>
            <w:r w:rsidRPr="00B76664">
              <w:rPr>
                <w:rFonts w:eastAsia="Calibri"/>
                <w:b/>
                <w:sz w:val="26"/>
                <w:szCs w:val="26"/>
                <w:lang w:eastAsia="en-US"/>
              </w:rPr>
              <w:t xml:space="preserve"> </w:t>
            </w:r>
            <w:r w:rsidRPr="00B76664">
              <w:rPr>
                <w:rFonts w:eastAsia="Calibri"/>
                <w:sz w:val="26"/>
                <w:szCs w:val="26"/>
                <w:lang w:eastAsia="en-US"/>
              </w:rPr>
              <w:t>Администрация</w:t>
            </w:r>
            <w:r w:rsidRPr="00B76664">
              <w:rPr>
                <w:rFonts w:eastAsia="Calibri"/>
                <w:b/>
                <w:sz w:val="26"/>
                <w:szCs w:val="26"/>
                <w:lang w:eastAsia="en-US"/>
              </w:rPr>
              <w:t xml:space="preserve"> постановляет</w:t>
            </w:r>
            <w:r w:rsidRPr="00CE1D0D">
              <w:rPr>
                <w:rFonts w:eastAsia="Calibri"/>
                <w:b/>
                <w:sz w:val="26"/>
                <w:szCs w:val="26"/>
                <w:lang w:eastAsia="en-US"/>
              </w:rPr>
              <w:t xml:space="preserve">:                                                                        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</w:p>
          <w:p w:rsidR="00CE1D0D" w:rsidRPr="00CE1D0D" w:rsidRDefault="00CE1D0D" w:rsidP="00CE1D0D">
            <w:pPr>
              <w:ind w:left="33"/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 w:rsidRPr="00B76664">
              <w:rPr>
                <w:rFonts w:eastAsia="Calibri"/>
                <w:sz w:val="26"/>
                <w:szCs w:val="26"/>
                <w:lang w:eastAsia="en-US"/>
              </w:rPr>
              <w:t xml:space="preserve">  1.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>Определить уполномоченными органами местного самоуправления ответственным за организацию и проведение 5-ти дневных учебных сборов с обучающимся (юноши) 10-х классов в 2018 году. - Военный комиссариат и МКУ «Управление образования» МР «Цумадинский район»;</w:t>
            </w:r>
          </w:p>
          <w:p w:rsidR="00CE1D0D" w:rsidRPr="00CE1D0D" w:rsidRDefault="00CE1D0D" w:rsidP="00CE1D0D">
            <w:pPr>
              <w:spacing w:line="259" w:lineRule="auto"/>
              <w:ind w:left="33"/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 w:rsidRPr="00B76664">
              <w:rPr>
                <w:rFonts w:eastAsia="Calibri"/>
                <w:sz w:val="26"/>
                <w:szCs w:val="26"/>
                <w:lang w:eastAsia="en-US"/>
              </w:rPr>
              <w:t xml:space="preserve">  2.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 xml:space="preserve">Военному комиссару и начальнику МКУ «Управление образования» МР «Цумадинский район»: </w:t>
            </w:r>
          </w:p>
          <w:p w:rsidR="00CE1D0D" w:rsidRPr="00CE1D0D" w:rsidRDefault="00CE1D0D" w:rsidP="00CE1D0D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B76664">
              <w:rPr>
                <w:rFonts w:eastAsia="Calibri"/>
                <w:sz w:val="26"/>
                <w:szCs w:val="26"/>
                <w:lang w:eastAsia="en-US"/>
              </w:rPr>
              <w:t xml:space="preserve">  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>2.1</w:t>
            </w:r>
            <w:r w:rsidR="00BA0840">
              <w:rPr>
                <w:rFonts w:eastAsia="Calibri"/>
                <w:sz w:val="26"/>
                <w:szCs w:val="26"/>
                <w:lang w:eastAsia="en-US"/>
              </w:rPr>
              <w:t>.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 xml:space="preserve"> В соответствии с приказом Южного военного округа от 9 апреля 2017г. № 194 провести в мае-июне 2018 года пятидневные (35 учебных часов) учебные сборы с учащимися 10-х классов (юноши) образовательных организаций среднего общего образования района.</w:t>
            </w:r>
          </w:p>
          <w:p w:rsidR="00CE1D0D" w:rsidRPr="00CE1D0D" w:rsidRDefault="00CE1D0D" w:rsidP="00CE1D0D">
            <w:pPr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 w:rsidRPr="00B76664">
              <w:rPr>
                <w:rFonts w:eastAsia="Calibri"/>
                <w:sz w:val="26"/>
                <w:szCs w:val="26"/>
                <w:lang w:eastAsia="en-US"/>
              </w:rPr>
              <w:t xml:space="preserve">  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>2.2</w:t>
            </w:r>
            <w:r w:rsidR="00BA0840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>Учебные сборы организовать и провести в соответствии с инструкцией об организации обучения граждан Российской Федерации начальным знаниям в области обороны и их подготовки по основам военной службы, утвержденный совместным приказом Министра обороны Российской Федерации и Министерства образования и науки Российской Федерации от 24 февраля 2010 года №96/134.</w:t>
            </w:r>
          </w:p>
          <w:p w:rsidR="00CE1D0D" w:rsidRPr="00CE1D0D" w:rsidRDefault="00CE1D0D" w:rsidP="00CE1D0D">
            <w:pPr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 w:rsidRPr="00B76664">
              <w:rPr>
                <w:rFonts w:eastAsia="Calibri"/>
                <w:sz w:val="26"/>
                <w:szCs w:val="26"/>
                <w:lang w:eastAsia="en-US"/>
              </w:rPr>
              <w:t xml:space="preserve">  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>2.3</w:t>
            </w:r>
            <w:r w:rsidR="00BA0840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>Разработать план подготовки и проведения учебных сборов и обеспечить  выполнение плана в полном объеме.</w:t>
            </w:r>
          </w:p>
          <w:p w:rsidR="00CE1D0D" w:rsidRPr="00CE1D0D" w:rsidRDefault="00CE1D0D" w:rsidP="00CE1D0D">
            <w:pPr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 w:rsidRPr="00B76664">
              <w:rPr>
                <w:rFonts w:eastAsia="Calibri"/>
                <w:sz w:val="26"/>
                <w:szCs w:val="26"/>
                <w:lang w:eastAsia="en-US"/>
              </w:rPr>
              <w:t xml:space="preserve">  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>2.4</w:t>
            </w:r>
            <w:r w:rsidR="00B76664" w:rsidRPr="00B76664">
              <w:rPr>
                <w:rFonts w:eastAsia="Calibri"/>
                <w:sz w:val="26"/>
                <w:szCs w:val="26"/>
                <w:lang w:eastAsia="en-US"/>
              </w:rPr>
              <w:t>.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 xml:space="preserve"> Про</w:t>
            </w:r>
            <w:r w:rsidR="00B76664" w:rsidRPr="00B76664">
              <w:rPr>
                <w:rFonts w:eastAsia="Calibri"/>
                <w:sz w:val="26"/>
                <w:szCs w:val="26"/>
                <w:lang w:eastAsia="en-US"/>
              </w:rPr>
              <w:t xml:space="preserve">вести дополнительные проверки в соответствии с 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 xml:space="preserve"> требованиям</w:t>
            </w:r>
            <w:r w:rsidR="00B76664" w:rsidRPr="00B76664">
              <w:rPr>
                <w:rFonts w:eastAsia="Calibri"/>
                <w:sz w:val="26"/>
                <w:szCs w:val="26"/>
                <w:lang w:eastAsia="en-US"/>
              </w:rPr>
              <w:t>и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 xml:space="preserve"> техники безопасности спортивного зала, стадиона, запланированных к использованию в ходе учебных сборов.</w:t>
            </w:r>
          </w:p>
          <w:p w:rsidR="00CE1D0D" w:rsidRPr="00CE1D0D" w:rsidRDefault="00CE1D0D" w:rsidP="00CE1D0D">
            <w:pPr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 w:rsidRPr="00B76664">
              <w:rPr>
                <w:rFonts w:eastAsia="Calibri"/>
                <w:sz w:val="26"/>
                <w:szCs w:val="26"/>
                <w:lang w:eastAsia="en-US"/>
              </w:rPr>
              <w:t xml:space="preserve">  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>2.5</w:t>
            </w:r>
            <w:r w:rsidR="00BA0840">
              <w:rPr>
                <w:rFonts w:eastAsia="Calibri"/>
                <w:sz w:val="26"/>
                <w:szCs w:val="26"/>
                <w:lang w:eastAsia="en-US"/>
              </w:rPr>
              <w:t>.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 xml:space="preserve">  В срок до 5 июля 2018 г. представить в военный комиссариат Республики Дагестан и в Министерство образования и науки Республики Дагестан отчет об итогах проведения учебных сборов в МР «Цумадинский район».</w:t>
            </w:r>
          </w:p>
          <w:p w:rsidR="00CE1D0D" w:rsidRDefault="00CE1D0D" w:rsidP="00B76664">
            <w:pPr>
              <w:spacing w:after="160" w:line="259" w:lineRule="auto"/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  <w:r w:rsidRPr="00B76664">
              <w:rPr>
                <w:rFonts w:eastAsia="Calibri"/>
                <w:sz w:val="26"/>
                <w:szCs w:val="26"/>
                <w:lang w:eastAsia="en-US"/>
              </w:rPr>
              <w:t xml:space="preserve">  3.Контроль исполнения</w:t>
            </w:r>
            <w:r w:rsidRPr="00CE1D0D">
              <w:rPr>
                <w:rFonts w:eastAsia="Calibri"/>
                <w:sz w:val="26"/>
                <w:szCs w:val="26"/>
                <w:lang w:eastAsia="en-US"/>
              </w:rPr>
              <w:t xml:space="preserve"> данного постановления возложить на заместителя главы МР «Цумадинский район» Исаева М.М.</w:t>
            </w:r>
          </w:p>
          <w:p w:rsidR="00B76664" w:rsidRPr="00CE1D0D" w:rsidRDefault="00B76664" w:rsidP="00B76664">
            <w:pPr>
              <w:spacing w:after="160" w:line="259" w:lineRule="auto"/>
              <w:contextualSpacing/>
              <w:rPr>
                <w:rFonts w:eastAsia="Calibri"/>
                <w:sz w:val="26"/>
                <w:szCs w:val="26"/>
                <w:lang w:eastAsia="en-US"/>
              </w:rPr>
            </w:pPr>
          </w:p>
          <w:p w:rsidR="00CE1D0D" w:rsidRDefault="00CE1D0D" w:rsidP="00B76664">
            <w:pPr>
              <w:spacing w:line="360" w:lineRule="auto"/>
              <w:rPr>
                <w:rFonts w:eastAsia="Calibri"/>
                <w:b/>
                <w:sz w:val="26"/>
                <w:szCs w:val="26"/>
                <w:lang w:eastAsia="en-US"/>
              </w:rPr>
            </w:pPr>
            <w:r w:rsidRPr="00CE1D0D">
              <w:rPr>
                <w:rFonts w:eastAsia="Calibri"/>
                <w:b/>
                <w:sz w:val="26"/>
                <w:szCs w:val="26"/>
                <w:lang w:eastAsia="en-US"/>
              </w:rPr>
              <w:t xml:space="preserve">Глава МР «Цумадинский район»             </w:t>
            </w:r>
            <w:r w:rsidRPr="00B76664">
              <w:rPr>
                <w:rFonts w:eastAsia="Calibri"/>
                <w:b/>
                <w:sz w:val="26"/>
                <w:szCs w:val="26"/>
                <w:lang w:eastAsia="en-US"/>
              </w:rPr>
              <w:t xml:space="preserve">                               </w:t>
            </w:r>
            <w:r w:rsidRPr="00CE1D0D">
              <w:rPr>
                <w:rFonts w:eastAsia="Calibri"/>
                <w:b/>
                <w:sz w:val="26"/>
                <w:szCs w:val="26"/>
                <w:lang w:eastAsia="en-US"/>
              </w:rPr>
              <w:t xml:space="preserve"> А.М. Вечедов</w:t>
            </w:r>
          </w:p>
          <w:p w:rsidR="00BA0840" w:rsidRPr="00CE1D0D" w:rsidRDefault="00BA0840" w:rsidP="00B76664">
            <w:pPr>
              <w:spacing w:line="360" w:lineRule="auto"/>
              <w:rPr>
                <w:rFonts w:eastAsia="Calibri"/>
                <w:b/>
                <w:sz w:val="26"/>
                <w:szCs w:val="26"/>
                <w:lang w:eastAsia="en-US"/>
              </w:rPr>
            </w:pPr>
          </w:p>
          <w:tbl>
            <w:tblPr>
              <w:tblW w:w="10206" w:type="dxa"/>
              <w:tblLook w:val="01E0" w:firstRow="1" w:lastRow="1" w:firstColumn="1" w:lastColumn="1" w:noHBand="0" w:noVBand="0"/>
            </w:tblPr>
            <w:tblGrid>
              <w:gridCol w:w="2064"/>
              <w:gridCol w:w="8142"/>
            </w:tblGrid>
            <w:tr w:rsidR="00B76664" w:rsidRPr="00B76664" w:rsidTr="00A47C6D">
              <w:tc>
                <w:tcPr>
                  <w:tcW w:w="2064" w:type="dxa"/>
                </w:tcPr>
                <w:p w:rsidR="00B76664" w:rsidRPr="00B76664" w:rsidRDefault="00B76664" w:rsidP="00B76664">
                  <w:pPr>
                    <w:ind w:right="256"/>
                    <w:rPr>
                      <w:bCs/>
                      <w:i/>
                      <w:sz w:val="26"/>
                      <w:szCs w:val="26"/>
                      <w:u w:val="single"/>
                    </w:rPr>
                  </w:pPr>
                  <w:r w:rsidRPr="00B76664">
                    <w:rPr>
                      <w:bCs/>
                      <w:i/>
                      <w:sz w:val="26"/>
                      <w:szCs w:val="26"/>
                      <w:u w:val="single"/>
                    </w:rPr>
                    <w:t>Подготовил:</w:t>
                  </w:r>
                </w:p>
              </w:tc>
              <w:tc>
                <w:tcPr>
                  <w:tcW w:w="8142" w:type="dxa"/>
                  <w:tcBorders>
                    <w:bottom w:val="single" w:sz="4" w:space="0" w:color="auto"/>
                  </w:tcBorders>
                  <w:shd w:val="clear" w:color="auto" w:fill="FFFFFF"/>
                </w:tcPr>
                <w:p w:rsidR="00B76664" w:rsidRPr="00B76664" w:rsidRDefault="00B76664" w:rsidP="00B76664">
                  <w:pPr>
                    <w:ind w:right="256"/>
                    <w:rPr>
                      <w:bCs/>
                      <w:sz w:val="26"/>
                      <w:szCs w:val="26"/>
                    </w:rPr>
                  </w:pPr>
                  <w:proofErr w:type="spellStart"/>
                  <w:r w:rsidRPr="00B76664">
                    <w:rPr>
                      <w:bCs/>
                      <w:sz w:val="26"/>
                      <w:szCs w:val="26"/>
                    </w:rPr>
                    <w:t>Зам.нач.УО</w:t>
                  </w:r>
                  <w:proofErr w:type="spellEnd"/>
                  <w:r w:rsidRPr="00B76664">
                    <w:rPr>
                      <w:bCs/>
                      <w:sz w:val="26"/>
                      <w:szCs w:val="26"/>
                    </w:rPr>
                    <w:t xml:space="preserve">                                                        Омаров М.Т.</w:t>
                  </w:r>
                </w:p>
              </w:tc>
            </w:tr>
            <w:tr w:rsidR="00B76664" w:rsidRPr="00B76664" w:rsidTr="00A47C6D">
              <w:tc>
                <w:tcPr>
                  <w:tcW w:w="2064" w:type="dxa"/>
                </w:tcPr>
                <w:p w:rsidR="00B76664" w:rsidRPr="00B76664" w:rsidRDefault="00B76664" w:rsidP="00B76664">
                  <w:pPr>
                    <w:ind w:right="256"/>
                    <w:rPr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8142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B76664" w:rsidRPr="00B76664" w:rsidRDefault="00B76664" w:rsidP="00B76664">
                  <w:pPr>
                    <w:ind w:right="256"/>
                    <w:jc w:val="center"/>
                    <w:rPr>
                      <w:bCs/>
                      <w:sz w:val="26"/>
                      <w:szCs w:val="26"/>
                    </w:rPr>
                  </w:pPr>
                </w:p>
              </w:tc>
            </w:tr>
            <w:tr w:rsidR="00B76664" w:rsidRPr="00B76664" w:rsidTr="00A47C6D">
              <w:trPr>
                <w:trHeight w:val="58"/>
              </w:trPr>
              <w:tc>
                <w:tcPr>
                  <w:tcW w:w="10206" w:type="dxa"/>
                  <w:gridSpan w:val="2"/>
                </w:tcPr>
                <w:p w:rsidR="00B76664" w:rsidRPr="00B76664" w:rsidRDefault="00B76664" w:rsidP="00B76664">
                  <w:pPr>
                    <w:ind w:right="256"/>
                    <w:rPr>
                      <w:bCs/>
                      <w:sz w:val="26"/>
                      <w:szCs w:val="26"/>
                    </w:rPr>
                  </w:pPr>
                </w:p>
              </w:tc>
            </w:tr>
            <w:tr w:rsidR="00B76664" w:rsidRPr="00B76664" w:rsidTr="00A47C6D">
              <w:tc>
                <w:tcPr>
                  <w:tcW w:w="2064" w:type="dxa"/>
                </w:tcPr>
                <w:p w:rsidR="00B76664" w:rsidRPr="00B76664" w:rsidRDefault="00B76664" w:rsidP="00B76664">
                  <w:pPr>
                    <w:ind w:right="256"/>
                    <w:rPr>
                      <w:bCs/>
                      <w:i/>
                      <w:sz w:val="26"/>
                      <w:szCs w:val="26"/>
                      <w:u w:val="single"/>
                    </w:rPr>
                  </w:pPr>
                </w:p>
              </w:tc>
              <w:tc>
                <w:tcPr>
                  <w:tcW w:w="8142" w:type="dxa"/>
                </w:tcPr>
                <w:p w:rsidR="00B76664" w:rsidRPr="00B76664" w:rsidRDefault="00B76664" w:rsidP="00B76664">
                  <w:pPr>
                    <w:ind w:right="256"/>
                    <w:rPr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4F06E8" w:rsidRPr="00275D25" w:rsidRDefault="004F06E8" w:rsidP="00CE1D0D">
            <w:pPr>
              <w:spacing w:line="276" w:lineRule="auto"/>
              <w:ind w:right="256"/>
              <w:rPr>
                <w:bCs/>
                <w:sz w:val="22"/>
                <w:szCs w:val="22"/>
              </w:rPr>
            </w:pPr>
          </w:p>
        </w:tc>
      </w:tr>
    </w:tbl>
    <w:p w:rsidR="00533FD3" w:rsidRDefault="00533FD3" w:rsidP="00533FD3">
      <w:pPr>
        <w:rPr>
          <w:b/>
          <w:bCs/>
          <w:sz w:val="22"/>
          <w:szCs w:val="22"/>
        </w:rPr>
      </w:pPr>
    </w:p>
    <w:sectPr w:rsidR="00533FD3" w:rsidSect="00533FD3">
      <w:pgSz w:w="11906" w:h="16838" w:code="9"/>
      <w:pgMar w:top="0" w:right="851" w:bottom="567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930F6"/>
    <w:multiLevelType w:val="hybridMultilevel"/>
    <w:tmpl w:val="078E2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8648F"/>
    <w:multiLevelType w:val="hybridMultilevel"/>
    <w:tmpl w:val="F3C808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206A01"/>
    <w:multiLevelType w:val="hybridMultilevel"/>
    <w:tmpl w:val="C8E46FD2"/>
    <w:lvl w:ilvl="0" w:tplc="0419000F">
      <w:start w:val="1"/>
      <w:numFmt w:val="decimal"/>
      <w:lvlText w:val="%1."/>
      <w:lvlJc w:val="left"/>
      <w:pPr>
        <w:tabs>
          <w:tab w:val="num" w:pos="1148"/>
        </w:tabs>
        <w:ind w:left="114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3">
    <w:nsid w:val="11A403B6"/>
    <w:multiLevelType w:val="hybridMultilevel"/>
    <w:tmpl w:val="0D38A216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4">
    <w:nsid w:val="13944224"/>
    <w:multiLevelType w:val="hybridMultilevel"/>
    <w:tmpl w:val="C0B68008"/>
    <w:lvl w:ilvl="0" w:tplc="1E60C748">
      <w:start w:val="14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3A26E93"/>
    <w:multiLevelType w:val="hybridMultilevel"/>
    <w:tmpl w:val="210E711A"/>
    <w:lvl w:ilvl="0" w:tplc="32E6112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>
    <w:nsid w:val="1E0B3CD3"/>
    <w:multiLevelType w:val="hybridMultilevel"/>
    <w:tmpl w:val="C8E46FD2"/>
    <w:lvl w:ilvl="0" w:tplc="0419000F">
      <w:start w:val="1"/>
      <w:numFmt w:val="decimal"/>
      <w:lvlText w:val="%1."/>
      <w:lvlJc w:val="left"/>
      <w:pPr>
        <w:tabs>
          <w:tab w:val="num" w:pos="1148"/>
        </w:tabs>
        <w:ind w:left="114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7">
    <w:nsid w:val="22FD058F"/>
    <w:multiLevelType w:val="hybridMultilevel"/>
    <w:tmpl w:val="F2649AB2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8">
    <w:nsid w:val="23720552"/>
    <w:multiLevelType w:val="hybridMultilevel"/>
    <w:tmpl w:val="D64E127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2E6A61CD"/>
    <w:multiLevelType w:val="hybridMultilevel"/>
    <w:tmpl w:val="65FAA9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6674D0"/>
    <w:multiLevelType w:val="hybridMultilevel"/>
    <w:tmpl w:val="637044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DD1FEF"/>
    <w:multiLevelType w:val="hybridMultilevel"/>
    <w:tmpl w:val="9C9A3166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2">
    <w:nsid w:val="331742A6"/>
    <w:multiLevelType w:val="hybridMultilevel"/>
    <w:tmpl w:val="430C83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1515E7"/>
    <w:multiLevelType w:val="hybridMultilevel"/>
    <w:tmpl w:val="474A4620"/>
    <w:lvl w:ilvl="0" w:tplc="00286DFA">
      <w:start w:val="1"/>
      <w:numFmt w:val="decimal"/>
      <w:lvlText w:val="%1."/>
      <w:lvlJc w:val="left"/>
      <w:pPr>
        <w:ind w:left="14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9" w:hanging="360"/>
      </w:pPr>
    </w:lvl>
    <w:lvl w:ilvl="2" w:tplc="0419001B" w:tentative="1">
      <w:start w:val="1"/>
      <w:numFmt w:val="lowerRoman"/>
      <w:lvlText w:val="%3."/>
      <w:lvlJc w:val="right"/>
      <w:pPr>
        <w:ind w:left="2909" w:hanging="180"/>
      </w:pPr>
    </w:lvl>
    <w:lvl w:ilvl="3" w:tplc="0419000F" w:tentative="1">
      <w:start w:val="1"/>
      <w:numFmt w:val="decimal"/>
      <w:lvlText w:val="%4."/>
      <w:lvlJc w:val="left"/>
      <w:pPr>
        <w:ind w:left="3629" w:hanging="360"/>
      </w:pPr>
    </w:lvl>
    <w:lvl w:ilvl="4" w:tplc="04190019" w:tentative="1">
      <w:start w:val="1"/>
      <w:numFmt w:val="lowerLetter"/>
      <w:lvlText w:val="%5."/>
      <w:lvlJc w:val="left"/>
      <w:pPr>
        <w:ind w:left="4349" w:hanging="360"/>
      </w:pPr>
    </w:lvl>
    <w:lvl w:ilvl="5" w:tplc="0419001B" w:tentative="1">
      <w:start w:val="1"/>
      <w:numFmt w:val="lowerRoman"/>
      <w:lvlText w:val="%6."/>
      <w:lvlJc w:val="right"/>
      <w:pPr>
        <w:ind w:left="5069" w:hanging="180"/>
      </w:pPr>
    </w:lvl>
    <w:lvl w:ilvl="6" w:tplc="0419000F" w:tentative="1">
      <w:start w:val="1"/>
      <w:numFmt w:val="decimal"/>
      <w:lvlText w:val="%7."/>
      <w:lvlJc w:val="left"/>
      <w:pPr>
        <w:ind w:left="5789" w:hanging="360"/>
      </w:pPr>
    </w:lvl>
    <w:lvl w:ilvl="7" w:tplc="04190019" w:tentative="1">
      <w:start w:val="1"/>
      <w:numFmt w:val="lowerLetter"/>
      <w:lvlText w:val="%8."/>
      <w:lvlJc w:val="left"/>
      <w:pPr>
        <w:ind w:left="6509" w:hanging="360"/>
      </w:pPr>
    </w:lvl>
    <w:lvl w:ilvl="8" w:tplc="0419001B" w:tentative="1">
      <w:start w:val="1"/>
      <w:numFmt w:val="lowerRoman"/>
      <w:lvlText w:val="%9."/>
      <w:lvlJc w:val="right"/>
      <w:pPr>
        <w:ind w:left="7229" w:hanging="180"/>
      </w:pPr>
    </w:lvl>
  </w:abstractNum>
  <w:abstractNum w:abstractNumId="14">
    <w:nsid w:val="38D878A6"/>
    <w:multiLevelType w:val="hybridMultilevel"/>
    <w:tmpl w:val="731A2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EE101F"/>
    <w:multiLevelType w:val="hybridMultilevel"/>
    <w:tmpl w:val="666A60C2"/>
    <w:lvl w:ilvl="0" w:tplc="0419000F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1"/>
        </w:tabs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1"/>
        </w:tabs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1"/>
        </w:tabs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1"/>
        </w:tabs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1"/>
        </w:tabs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1"/>
        </w:tabs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1"/>
        </w:tabs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1"/>
        </w:tabs>
        <w:ind w:left="7181" w:hanging="180"/>
      </w:pPr>
    </w:lvl>
  </w:abstractNum>
  <w:abstractNum w:abstractNumId="16">
    <w:nsid w:val="401525E2"/>
    <w:multiLevelType w:val="hybridMultilevel"/>
    <w:tmpl w:val="DB48D6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4849DF"/>
    <w:multiLevelType w:val="hybridMultilevel"/>
    <w:tmpl w:val="D64E127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4AEE3E90"/>
    <w:multiLevelType w:val="hybridMultilevel"/>
    <w:tmpl w:val="7794F696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1"/>
        </w:tabs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1"/>
        </w:tabs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1"/>
        </w:tabs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1"/>
        </w:tabs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1"/>
        </w:tabs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1"/>
        </w:tabs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1"/>
        </w:tabs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1"/>
        </w:tabs>
        <w:ind w:left="7181" w:hanging="180"/>
      </w:pPr>
    </w:lvl>
  </w:abstractNum>
  <w:abstractNum w:abstractNumId="19">
    <w:nsid w:val="4C841D24"/>
    <w:multiLevelType w:val="hybridMultilevel"/>
    <w:tmpl w:val="0D38A216"/>
    <w:lvl w:ilvl="0" w:tplc="0419000F">
      <w:start w:val="1"/>
      <w:numFmt w:val="decimal"/>
      <w:lvlText w:val="%1."/>
      <w:lvlJc w:val="left"/>
      <w:pPr>
        <w:tabs>
          <w:tab w:val="num" w:pos="1369"/>
        </w:tabs>
        <w:ind w:left="13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9"/>
        </w:tabs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9"/>
        </w:tabs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9"/>
        </w:tabs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9"/>
        </w:tabs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9"/>
        </w:tabs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9"/>
        </w:tabs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9"/>
        </w:tabs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9"/>
        </w:tabs>
        <w:ind w:left="7129" w:hanging="180"/>
      </w:pPr>
    </w:lvl>
  </w:abstractNum>
  <w:abstractNum w:abstractNumId="20">
    <w:nsid w:val="52F672A1"/>
    <w:multiLevelType w:val="hybridMultilevel"/>
    <w:tmpl w:val="09A8EDE2"/>
    <w:lvl w:ilvl="0" w:tplc="2B80370A">
      <w:start w:val="13"/>
      <w:numFmt w:val="decimal"/>
      <w:lvlText w:val="%1."/>
      <w:lvlJc w:val="left"/>
      <w:pPr>
        <w:ind w:left="1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1">
    <w:nsid w:val="58841053"/>
    <w:multiLevelType w:val="hybridMultilevel"/>
    <w:tmpl w:val="D64E127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60FE34DB"/>
    <w:multiLevelType w:val="hybridMultilevel"/>
    <w:tmpl w:val="99061338"/>
    <w:lvl w:ilvl="0" w:tplc="041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3">
    <w:nsid w:val="658C6B75"/>
    <w:multiLevelType w:val="hybridMultilevel"/>
    <w:tmpl w:val="842AE14A"/>
    <w:lvl w:ilvl="0" w:tplc="00286DFA">
      <w:start w:val="1"/>
      <w:numFmt w:val="decimal"/>
      <w:lvlText w:val="%1."/>
      <w:lvlJc w:val="left"/>
      <w:pPr>
        <w:ind w:left="14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9" w:hanging="360"/>
      </w:pPr>
    </w:lvl>
    <w:lvl w:ilvl="2" w:tplc="0419001B" w:tentative="1">
      <w:start w:val="1"/>
      <w:numFmt w:val="lowerRoman"/>
      <w:lvlText w:val="%3."/>
      <w:lvlJc w:val="right"/>
      <w:pPr>
        <w:ind w:left="2909" w:hanging="180"/>
      </w:pPr>
    </w:lvl>
    <w:lvl w:ilvl="3" w:tplc="0419000F" w:tentative="1">
      <w:start w:val="1"/>
      <w:numFmt w:val="decimal"/>
      <w:lvlText w:val="%4."/>
      <w:lvlJc w:val="left"/>
      <w:pPr>
        <w:ind w:left="3629" w:hanging="360"/>
      </w:pPr>
    </w:lvl>
    <w:lvl w:ilvl="4" w:tplc="04190019" w:tentative="1">
      <w:start w:val="1"/>
      <w:numFmt w:val="lowerLetter"/>
      <w:lvlText w:val="%5."/>
      <w:lvlJc w:val="left"/>
      <w:pPr>
        <w:ind w:left="4349" w:hanging="360"/>
      </w:pPr>
    </w:lvl>
    <w:lvl w:ilvl="5" w:tplc="0419001B" w:tentative="1">
      <w:start w:val="1"/>
      <w:numFmt w:val="lowerRoman"/>
      <w:lvlText w:val="%6."/>
      <w:lvlJc w:val="right"/>
      <w:pPr>
        <w:ind w:left="5069" w:hanging="180"/>
      </w:pPr>
    </w:lvl>
    <w:lvl w:ilvl="6" w:tplc="0419000F" w:tentative="1">
      <w:start w:val="1"/>
      <w:numFmt w:val="decimal"/>
      <w:lvlText w:val="%7."/>
      <w:lvlJc w:val="left"/>
      <w:pPr>
        <w:ind w:left="5789" w:hanging="360"/>
      </w:pPr>
    </w:lvl>
    <w:lvl w:ilvl="7" w:tplc="04190019" w:tentative="1">
      <w:start w:val="1"/>
      <w:numFmt w:val="lowerLetter"/>
      <w:lvlText w:val="%8."/>
      <w:lvlJc w:val="left"/>
      <w:pPr>
        <w:ind w:left="6509" w:hanging="360"/>
      </w:pPr>
    </w:lvl>
    <w:lvl w:ilvl="8" w:tplc="0419001B" w:tentative="1">
      <w:start w:val="1"/>
      <w:numFmt w:val="lowerRoman"/>
      <w:lvlText w:val="%9."/>
      <w:lvlJc w:val="right"/>
      <w:pPr>
        <w:ind w:left="7229" w:hanging="180"/>
      </w:pPr>
    </w:lvl>
  </w:abstractNum>
  <w:abstractNum w:abstractNumId="24">
    <w:nsid w:val="66EF21CA"/>
    <w:multiLevelType w:val="hybridMultilevel"/>
    <w:tmpl w:val="EF72B2DC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1"/>
        </w:tabs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1"/>
        </w:tabs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1"/>
        </w:tabs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1"/>
        </w:tabs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1"/>
        </w:tabs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1"/>
        </w:tabs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1"/>
        </w:tabs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1"/>
        </w:tabs>
        <w:ind w:left="7181" w:hanging="180"/>
      </w:pPr>
    </w:lvl>
  </w:abstractNum>
  <w:abstractNum w:abstractNumId="25">
    <w:nsid w:val="69842F62"/>
    <w:multiLevelType w:val="hybridMultilevel"/>
    <w:tmpl w:val="19BE0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912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615B08"/>
    <w:multiLevelType w:val="hybridMultilevel"/>
    <w:tmpl w:val="0576BD3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6AD535A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6E225951"/>
    <w:multiLevelType w:val="hybridMultilevel"/>
    <w:tmpl w:val="375E9740"/>
    <w:lvl w:ilvl="0" w:tplc="710A165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>
    <w:nsid w:val="6EE2301F"/>
    <w:multiLevelType w:val="hybridMultilevel"/>
    <w:tmpl w:val="ED9E46C6"/>
    <w:lvl w:ilvl="0" w:tplc="61F43A0A">
      <w:start w:val="2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>
    <w:nsid w:val="6FC07557"/>
    <w:multiLevelType w:val="hybridMultilevel"/>
    <w:tmpl w:val="994CA7A6"/>
    <w:lvl w:ilvl="0" w:tplc="DEDC1F8C">
      <w:start w:val="16"/>
      <w:numFmt w:val="decimal"/>
      <w:lvlText w:val="%1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723063B9"/>
    <w:multiLevelType w:val="hybridMultilevel"/>
    <w:tmpl w:val="730C28F8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1"/>
        </w:tabs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1"/>
        </w:tabs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1"/>
        </w:tabs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1"/>
        </w:tabs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1"/>
        </w:tabs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1"/>
        </w:tabs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1"/>
        </w:tabs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1"/>
        </w:tabs>
        <w:ind w:left="7181" w:hanging="180"/>
      </w:pPr>
    </w:lvl>
  </w:abstractNum>
  <w:abstractNum w:abstractNumId="32">
    <w:nsid w:val="75533BAC"/>
    <w:multiLevelType w:val="hybridMultilevel"/>
    <w:tmpl w:val="666A60C2"/>
    <w:lvl w:ilvl="0" w:tplc="0419000F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1"/>
        </w:tabs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1"/>
        </w:tabs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1"/>
        </w:tabs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1"/>
        </w:tabs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1"/>
        </w:tabs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1"/>
        </w:tabs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1"/>
        </w:tabs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1"/>
        </w:tabs>
        <w:ind w:left="7181" w:hanging="180"/>
      </w:pPr>
    </w:lvl>
  </w:abstractNum>
  <w:abstractNum w:abstractNumId="33">
    <w:nsid w:val="75AA3C93"/>
    <w:multiLevelType w:val="hybridMultilevel"/>
    <w:tmpl w:val="205CC4F4"/>
    <w:lvl w:ilvl="0" w:tplc="0419000F">
      <w:start w:val="1"/>
      <w:numFmt w:val="decimal"/>
      <w:lvlText w:val="%1."/>
      <w:lvlJc w:val="left"/>
      <w:pPr>
        <w:tabs>
          <w:tab w:val="num" w:pos="1252"/>
        </w:tabs>
        <w:ind w:left="125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2"/>
        </w:tabs>
        <w:ind w:left="19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2"/>
        </w:tabs>
        <w:ind w:left="26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2"/>
        </w:tabs>
        <w:ind w:left="34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2"/>
        </w:tabs>
        <w:ind w:left="41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2"/>
        </w:tabs>
        <w:ind w:left="48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2"/>
        </w:tabs>
        <w:ind w:left="55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2"/>
        </w:tabs>
        <w:ind w:left="62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2"/>
        </w:tabs>
        <w:ind w:left="7012" w:hanging="180"/>
      </w:pPr>
    </w:lvl>
  </w:abstractNum>
  <w:abstractNum w:abstractNumId="34">
    <w:nsid w:val="79494016"/>
    <w:multiLevelType w:val="hybridMultilevel"/>
    <w:tmpl w:val="4550A400"/>
    <w:lvl w:ilvl="0" w:tplc="0419000F">
      <w:start w:val="1"/>
      <w:numFmt w:val="decimal"/>
      <w:lvlText w:val="%1."/>
      <w:lvlJc w:val="left"/>
      <w:pPr>
        <w:tabs>
          <w:tab w:val="num" w:pos="1421"/>
        </w:tabs>
        <w:ind w:left="142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1"/>
        </w:tabs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1"/>
        </w:tabs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1"/>
        </w:tabs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1"/>
        </w:tabs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1"/>
        </w:tabs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1"/>
        </w:tabs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1"/>
        </w:tabs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1"/>
        </w:tabs>
        <w:ind w:left="7181" w:hanging="180"/>
      </w:pPr>
    </w:lvl>
  </w:abstractNum>
  <w:abstractNum w:abstractNumId="35">
    <w:nsid w:val="7A874EDC"/>
    <w:multiLevelType w:val="hybridMultilevel"/>
    <w:tmpl w:val="7794F696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1"/>
        </w:tabs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1"/>
        </w:tabs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1"/>
        </w:tabs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1"/>
        </w:tabs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1"/>
        </w:tabs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1"/>
        </w:tabs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1"/>
        </w:tabs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1"/>
        </w:tabs>
        <w:ind w:left="7181" w:hanging="180"/>
      </w:pPr>
    </w:lvl>
  </w:abstractNum>
  <w:num w:numId="1">
    <w:abstractNumId w:val="10"/>
  </w:num>
  <w:num w:numId="2">
    <w:abstractNumId w:val="26"/>
  </w:num>
  <w:num w:numId="3">
    <w:abstractNumId w:val="1"/>
  </w:num>
  <w:num w:numId="4">
    <w:abstractNumId w:val="16"/>
  </w:num>
  <w:num w:numId="5">
    <w:abstractNumId w:val="14"/>
  </w:num>
  <w:num w:numId="6">
    <w:abstractNumId w:val="21"/>
  </w:num>
  <w:num w:numId="7">
    <w:abstractNumId w:val="31"/>
  </w:num>
  <w:num w:numId="8">
    <w:abstractNumId w:val="3"/>
  </w:num>
  <w:num w:numId="9">
    <w:abstractNumId w:val="34"/>
  </w:num>
  <w:num w:numId="10">
    <w:abstractNumId w:val="33"/>
  </w:num>
  <w:num w:numId="11">
    <w:abstractNumId w:val="2"/>
  </w:num>
  <w:num w:numId="12">
    <w:abstractNumId w:val="11"/>
  </w:num>
  <w:num w:numId="13">
    <w:abstractNumId w:val="17"/>
  </w:num>
  <w:num w:numId="14">
    <w:abstractNumId w:val="19"/>
  </w:num>
  <w:num w:numId="15">
    <w:abstractNumId w:val="8"/>
  </w:num>
  <w:num w:numId="16">
    <w:abstractNumId w:val="15"/>
  </w:num>
  <w:num w:numId="17">
    <w:abstractNumId w:val="20"/>
  </w:num>
  <w:num w:numId="18">
    <w:abstractNumId w:val="4"/>
  </w:num>
  <w:num w:numId="19">
    <w:abstractNumId w:val="29"/>
  </w:num>
  <w:num w:numId="20">
    <w:abstractNumId w:val="32"/>
  </w:num>
  <w:num w:numId="21">
    <w:abstractNumId w:val="35"/>
  </w:num>
  <w:num w:numId="22">
    <w:abstractNumId w:val="18"/>
  </w:num>
  <w:num w:numId="23">
    <w:abstractNumId w:val="24"/>
  </w:num>
  <w:num w:numId="24">
    <w:abstractNumId w:val="5"/>
  </w:num>
  <w:num w:numId="25">
    <w:abstractNumId w:val="6"/>
  </w:num>
  <w:num w:numId="26">
    <w:abstractNumId w:val="22"/>
  </w:num>
  <w:num w:numId="27">
    <w:abstractNumId w:val="7"/>
  </w:num>
  <w:num w:numId="28">
    <w:abstractNumId w:val="13"/>
  </w:num>
  <w:num w:numId="29">
    <w:abstractNumId w:val="23"/>
  </w:num>
  <w:num w:numId="30">
    <w:abstractNumId w:val="30"/>
  </w:num>
  <w:num w:numId="31">
    <w:abstractNumId w:val="27"/>
  </w:num>
  <w:num w:numId="32">
    <w:abstractNumId w:val="25"/>
  </w:num>
  <w:num w:numId="33">
    <w:abstractNumId w:val="9"/>
  </w:num>
  <w:num w:numId="34">
    <w:abstractNumId w:val="12"/>
  </w:num>
  <w:num w:numId="35">
    <w:abstractNumId w:val="0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08"/>
    <w:rsid w:val="000133FF"/>
    <w:rsid w:val="000205E8"/>
    <w:rsid w:val="00021D00"/>
    <w:rsid w:val="00022B19"/>
    <w:rsid w:val="00063851"/>
    <w:rsid w:val="000742ED"/>
    <w:rsid w:val="00081F11"/>
    <w:rsid w:val="00083631"/>
    <w:rsid w:val="00086EDB"/>
    <w:rsid w:val="000B2DFB"/>
    <w:rsid w:val="000B511C"/>
    <w:rsid w:val="000D3A0B"/>
    <w:rsid w:val="000E0560"/>
    <w:rsid w:val="000F0D17"/>
    <w:rsid w:val="000F3CE5"/>
    <w:rsid w:val="000F3D38"/>
    <w:rsid w:val="00102102"/>
    <w:rsid w:val="00124F6A"/>
    <w:rsid w:val="00133658"/>
    <w:rsid w:val="00146176"/>
    <w:rsid w:val="00165F87"/>
    <w:rsid w:val="00166BC5"/>
    <w:rsid w:val="00170C7E"/>
    <w:rsid w:val="0017731C"/>
    <w:rsid w:val="001B1E9D"/>
    <w:rsid w:val="001B5D8A"/>
    <w:rsid w:val="001C1965"/>
    <w:rsid w:val="001C4B51"/>
    <w:rsid w:val="001C7A5A"/>
    <w:rsid w:val="001C7FBA"/>
    <w:rsid w:val="001D211F"/>
    <w:rsid w:val="001D3C41"/>
    <w:rsid w:val="001E2D94"/>
    <w:rsid w:val="00233DD6"/>
    <w:rsid w:val="00235825"/>
    <w:rsid w:val="00250035"/>
    <w:rsid w:val="00271735"/>
    <w:rsid w:val="00287F8D"/>
    <w:rsid w:val="002A4BC8"/>
    <w:rsid w:val="002B7812"/>
    <w:rsid w:val="002E0699"/>
    <w:rsid w:val="002E7F35"/>
    <w:rsid w:val="003451B5"/>
    <w:rsid w:val="003744CA"/>
    <w:rsid w:val="00393E38"/>
    <w:rsid w:val="003A771A"/>
    <w:rsid w:val="003D0DA7"/>
    <w:rsid w:val="003E4DC3"/>
    <w:rsid w:val="003E5839"/>
    <w:rsid w:val="004201BE"/>
    <w:rsid w:val="00435CE8"/>
    <w:rsid w:val="00443391"/>
    <w:rsid w:val="00443762"/>
    <w:rsid w:val="00444D99"/>
    <w:rsid w:val="00446DDD"/>
    <w:rsid w:val="004508EA"/>
    <w:rsid w:val="00455455"/>
    <w:rsid w:val="004600AF"/>
    <w:rsid w:val="00464795"/>
    <w:rsid w:val="00474D1E"/>
    <w:rsid w:val="00476CC7"/>
    <w:rsid w:val="00486EFB"/>
    <w:rsid w:val="004944F4"/>
    <w:rsid w:val="004B103A"/>
    <w:rsid w:val="004C5599"/>
    <w:rsid w:val="004F06E8"/>
    <w:rsid w:val="0050067B"/>
    <w:rsid w:val="00502B3F"/>
    <w:rsid w:val="00516F59"/>
    <w:rsid w:val="00517EDB"/>
    <w:rsid w:val="005219FB"/>
    <w:rsid w:val="0052307E"/>
    <w:rsid w:val="005331E9"/>
    <w:rsid w:val="00533F8C"/>
    <w:rsid w:val="00533FD3"/>
    <w:rsid w:val="00540EFB"/>
    <w:rsid w:val="00543405"/>
    <w:rsid w:val="0057698B"/>
    <w:rsid w:val="00596A0B"/>
    <w:rsid w:val="005973C5"/>
    <w:rsid w:val="005E47F2"/>
    <w:rsid w:val="005F0DF3"/>
    <w:rsid w:val="0064446F"/>
    <w:rsid w:val="006475D8"/>
    <w:rsid w:val="0065507E"/>
    <w:rsid w:val="0066469F"/>
    <w:rsid w:val="00683027"/>
    <w:rsid w:val="006A66EF"/>
    <w:rsid w:val="006A6C91"/>
    <w:rsid w:val="006B50FF"/>
    <w:rsid w:val="006C7755"/>
    <w:rsid w:val="006D4409"/>
    <w:rsid w:val="006D49A3"/>
    <w:rsid w:val="006F2EE4"/>
    <w:rsid w:val="00733CF8"/>
    <w:rsid w:val="00756990"/>
    <w:rsid w:val="00760CCF"/>
    <w:rsid w:val="00762535"/>
    <w:rsid w:val="0076436D"/>
    <w:rsid w:val="00770BD8"/>
    <w:rsid w:val="00781FCC"/>
    <w:rsid w:val="0078522A"/>
    <w:rsid w:val="007D12DC"/>
    <w:rsid w:val="007E5859"/>
    <w:rsid w:val="007F0C63"/>
    <w:rsid w:val="007F3061"/>
    <w:rsid w:val="007F4B21"/>
    <w:rsid w:val="00804CFE"/>
    <w:rsid w:val="00811AE9"/>
    <w:rsid w:val="00812094"/>
    <w:rsid w:val="00814508"/>
    <w:rsid w:val="008257F5"/>
    <w:rsid w:val="0084306A"/>
    <w:rsid w:val="0084628C"/>
    <w:rsid w:val="00862C06"/>
    <w:rsid w:val="00875B40"/>
    <w:rsid w:val="0088509C"/>
    <w:rsid w:val="00886AA0"/>
    <w:rsid w:val="00896107"/>
    <w:rsid w:val="008A7FA0"/>
    <w:rsid w:val="008C176E"/>
    <w:rsid w:val="008C76AA"/>
    <w:rsid w:val="008C7B44"/>
    <w:rsid w:val="00921E25"/>
    <w:rsid w:val="00923416"/>
    <w:rsid w:val="0095145D"/>
    <w:rsid w:val="00953E87"/>
    <w:rsid w:val="00971DE1"/>
    <w:rsid w:val="009C78E7"/>
    <w:rsid w:val="009D3B49"/>
    <w:rsid w:val="009F5187"/>
    <w:rsid w:val="009F711C"/>
    <w:rsid w:val="00A04964"/>
    <w:rsid w:val="00A156F4"/>
    <w:rsid w:val="00A175C8"/>
    <w:rsid w:val="00A33249"/>
    <w:rsid w:val="00A529D5"/>
    <w:rsid w:val="00A56F90"/>
    <w:rsid w:val="00A62EFC"/>
    <w:rsid w:val="00AA6A7D"/>
    <w:rsid w:val="00AB02FC"/>
    <w:rsid w:val="00AC4DBD"/>
    <w:rsid w:val="00AF6AF2"/>
    <w:rsid w:val="00B40F55"/>
    <w:rsid w:val="00B55886"/>
    <w:rsid w:val="00B56C85"/>
    <w:rsid w:val="00B673A2"/>
    <w:rsid w:val="00B76664"/>
    <w:rsid w:val="00B83CD9"/>
    <w:rsid w:val="00BA0840"/>
    <w:rsid w:val="00BA1CE9"/>
    <w:rsid w:val="00BB4593"/>
    <w:rsid w:val="00BC5717"/>
    <w:rsid w:val="00BC6BE5"/>
    <w:rsid w:val="00BD2715"/>
    <w:rsid w:val="00BE7E17"/>
    <w:rsid w:val="00C075E0"/>
    <w:rsid w:val="00C20354"/>
    <w:rsid w:val="00C20427"/>
    <w:rsid w:val="00C27B97"/>
    <w:rsid w:val="00C63310"/>
    <w:rsid w:val="00C71D34"/>
    <w:rsid w:val="00C75319"/>
    <w:rsid w:val="00CB227C"/>
    <w:rsid w:val="00CC5244"/>
    <w:rsid w:val="00CE1D0D"/>
    <w:rsid w:val="00CF2661"/>
    <w:rsid w:val="00CF734A"/>
    <w:rsid w:val="00D17FB9"/>
    <w:rsid w:val="00D32D17"/>
    <w:rsid w:val="00D35A01"/>
    <w:rsid w:val="00D43583"/>
    <w:rsid w:val="00D54590"/>
    <w:rsid w:val="00D55181"/>
    <w:rsid w:val="00D57E9C"/>
    <w:rsid w:val="00D63787"/>
    <w:rsid w:val="00D7254C"/>
    <w:rsid w:val="00D73905"/>
    <w:rsid w:val="00D75BAD"/>
    <w:rsid w:val="00D97CEC"/>
    <w:rsid w:val="00DB079D"/>
    <w:rsid w:val="00DB6999"/>
    <w:rsid w:val="00DC1048"/>
    <w:rsid w:val="00DD4B4A"/>
    <w:rsid w:val="00DE57B5"/>
    <w:rsid w:val="00DF053A"/>
    <w:rsid w:val="00DF2A5B"/>
    <w:rsid w:val="00DF413B"/>
    <w:rsid w:val="00E10286"/>
    <w:rsid w:val="00E808DF"/>
    <w:rsid w:val="00E84DCB"/>
    <w:rsid w:val="00E85252"/>
    <w:rsid w:val="00EC2769"/>
    <w:rsid w:val="00ED2078"/>
    <w:rsid w:val="00EE708B"/>
    <w:rsid w:val="00F14F80"/>
    <w:rsid w:val="00F2303E"/>
    <w:rsid w:val="00F42409"/>
    <w:rsid w:val="00F435A7"/>
    <w:rsid w:val="00F53E4C"/>
    <w:rsid w:val="00F96A11"/>
    <w:rsid w:val="00FA6A89"/>
    <w:rsid w:val="00FB2BC2"/>
    <w:rsid w:val="00FD4D2D"/>
    <w:rsid w:val="00FE0D16"/>
    <w:rsid w:val="00FE23FD"/>
    <w:rsid w:val="00FE3670"/>
    <w:rsid w:val="00FE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8BF5EFF-3611-47F4-8754-7A77E4AFE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664"/>
    <w:rPr>
      <w:sz w:val="24"/>
      <w:szCs w:val="24"/>
    </w:rPr>
  </w:style>
  <w:style w:type="paragraph" w:styleId="1">
    <w:name w:val="heading 1"/>
    <w:basedOn w:val="a"/>
    <w:next w:val="a"/>
    <w:qFormat/>
    <w:rsid w:val="00812094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20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7625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76253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D2078"/>
    <w:pPr>
      <w:ind w:left="720"/>
      <w:contextualSpacing/>
    </w:pPr>
  </w:style>
  <w:style w:type="character" w:styleId="a7">
    <w:name w:val="Emphasis"/>
    <w:basedOn w:val="a0"/>
    <w:qFormat/>
    <w:rsid w:val="004F06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2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0;&#1089;&#1072;&#1076;&#1091;&#1083;&#1072;\Desktop\&#1055;&#1086;&#1089;&#1090;%20&#1080;%20&#1056;&#1072;&#1089;&#1087;\&#1055;&#1086;&#1089;&#1090;.&#8470;03%20&#1086;&#1090;%2016.01.2017%20&#1054;%20&#1088;&#1072;&#1089;&#1087;&#1088;&#1077;&#1076;&#1077;&#1083;&#1077;&#1085;&#1080;&#1080;%20&#1086;&#1073;&#1103;&#1079;&#1072;&#1085;&#1085;&#1086;&#1089;&#1090;&#1077;&#1081;%20&#1084;&#1077;&#1078;&#1076;&#1091;%20&#1075;&#1083;&#1072;&#1074;&#1086;&#1081;%20&#1080;%20&#1079;&#1072;&#1084;.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A8AAD-6E94-4300-8648-A908E70CB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Пост.№03 от 16.01.2017 О распределении обязанностей между главой и зам..dotx</Template>
  <TotalTime>1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Цумадинского района</Company>
  <LinksUpToDate>false</LinksUpToDate>
  <CharactersWithSpaces>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Асадула</dc:creator>
  <cp:lastModifiedBy>admin</cp:lastModifiedBy>
  <cp:revision>2</cp:revision>
  <cp:lastPrinted>2018-01-31T10:57:00Z</cp:lastPrinted>
  <dcterms:created xsi:type="dcterms:W3CDTF">2018-04-19T14:22:00Z</dcterms:created>
  <dcterms:modified xsi:type="dcterms:W3CDTF">2018-04-19T14:22:00Z</dcterms:modified>
</cp:coreProperties>
</file>